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56" w:type="dxa"/>
        <w:tblLook w:val="04A0" w:firstRow="1" w:lastRow="0" w:firstColumn="1" w:lastColumn="0" w:noHBand="0" w:noVBand="1"/>
      </w:tblPr>
      <w:tblGrid>
        <w:gridCol w:w="9956"/>
      </w:tblGrid>
      <w:tr w:rsidR="007646E4" w:rsidRPr="00A30CFF" w:rsidTr="00357D49">
        <w:trPr>
          <w:trHeight w:val="511"/>
        </w:trPr>
        <w:tc>
          <w:tcPr>
            <w:tcW w:w="9956" w:type="dxa"/>
            <w:shd w:val="clear" w:color="auto" w:fill="auto"/>
          </w:tcPr>
          <w:p w:rsidR="007646E4" w:rsidRPr="00A30CFF" w:rsidRDefault="00E50A53" w:rsidP="00A30CFF">
            <w:pPr>
              <w:spacing w:line="240" w:lineRule="auto"/>
              <w:jc w:val="right"/>
            </w:pPr>
            <w:r w:rsidRPr="008F0F6B">
              <w:object w:dxaOrig="11475" w:dyaOrig="16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4pt;height:21.9pt" o:ole="">
                  <v:imagedata r:id="rId5" o:title=""/>
                </v:shape>
                <o:OLEObject Type="Embed" ProgID="Acrobat.Document.DC" ShapeID="_x0000_i1025" DrawAspect="Content" ObjectID="_1696671639" r:id="rId6"/>
              </w:object>
            </w:r>
          </w:p>
        </w:tc>
      </w:tr>
    </w:tbl>
    <w:p w:rsidR="004A48B5" w:rsidRPr="007646E4" w:rsidRDefault="004A48B5">
      <w:pPr>
        <w:rPr>
          <w:rFonts w:ascii="Wigrum Medium" w:hAnsi="Wigrum Medium"/>
        </w:rPr>
      </w:pPr>
    </w:p>
    <w:tbl>
      <w:tblPr>
        <w:tblW w:w="9778" w:type="dxa"/>
        <w:tblLook w:val="04A0" w:firstRow="1" w:lastRow="0" w:firstColumn="1" w:lastColumn="0" w:noHBand="0" w:noVBand="1"/>
      </w:tblPr>
      <w:tblGrid>
        <w:gridCol w:w="9778"/>
      </w:tblGrid>
      <w:tr w:rsidR="00330E5B" w:rsidRPr="00E50A53" w:rsidTr="00A146F2">
        <w:tc>
          <w:tcPr>
            <w:tcW w:w="9778" w:type="dxa"/>
            <w:shd w:val="clear" w:color="auto" w:fill="auto"/>
          </w:tcPr>
          <w:p w:rsidR="00330E5B" w:rsidRPr="00E50A53" w:rsidRDefault="00850A17" w:rsidP="00A146F2">
            <w:pPr>
              <w:spacing w:line="240" w:lineRule="auto"/>
              <w:rPr>
                <w:rFonts w:ascii="Wigrum Medium" w:hAnsi="Wigrum Medium"/>
                <w:sz w:val="44"/>
                <w:szCs w:val="44"/>
                <w:lang w:val="en-GB"/>
              </w:rPr>
            </w:pPr>
            <w:proofErr w:type="spellStart"/>
            <w:r>
              <w:rPr>
                <w:rFonts w:ascii="Wigrum Medium" w:hAnsi="Wigrum Medium"/>
                <w:sz w:val="44"/>
                <w:szCs w:val="44"/>
                <w:lang w:val="en-GB"/>
              </w:rPr>
              <w:t>Tekniske</w:t>
            </w:r>
            <w:proofErr w:type="spellEnd"/>
            <w:r>
              <w:rPr>
                <w:rFonts w:ascii="Wigrum Medium" w:hAnsi="Wigrum Medium"/>
                <w:sz w:val="44"/>
                <w:szCs w:val="44"/>
                <w:lang w:val="en-GB"/>
              </w:rPr>
              <w:t xml:space="preserve"> </w:t>
            </w:r>
            <w:proofErr w:type="spellStart"/>
            <w:r>
              <w:rPr>
                <w:rFonts w:ascii="Wigrum Medium" w:hAnsi="Wigrum Medium"/>
                <w:sz w:val="44"/>
                <w:szCs w:val="44"/>
                <w:lang w:val="en-GB"/>
              </w:rPr>
              <w:t>informationer</w:t>
            </w:r>
            <w:proofErr w:type="spellEnd"/>
          </w:p>
        </w:tc>
      </w:tr>
      <w:tr w:rsidR="00330E5B" w:rsidRPr="00A30CFF" w:rsidTr="00A146F2">
        <w:tc>
          <w:tcPr>
            <w:tcW w:w="9778" w:type="dxa"/>
            <w:shd w:val="clear" w:color="auto" w:fill="auto"/>
          </w:tcPr>
          <w:p w:rsidR="00330E5B" w:rsidRPr="00A30CFF" w:rsidRDefault="00330E5B" w:rsidP="00A146F2">
            <w:pPr>
              <w:spacing w:line="280" w:lineRule="exact"/>
              <w:rPr>
                <w:lang w:val="en-GB"/>
              </w:rPr>
            </w:pPr>
          </w:p>
        </w:tc>
      </w:tr>
      <w:tr w:rsidR="00330E5B" w:rsidRPr="000473C3" w:rsidTr="00A146F2">
        <w:tc>
          <w:tcPr>
            <w:tcW w:w="9778" w:type="dxa"/>
            <w:shd w:val="clear" w:color="auto" w:fill="auto"/>
          </w:tcPr>
          <w:p w:rsidR="00330E5B" w:rsidRPr="00E50A53" w:rsidRDefault="008A72EE" w:rsidP="00A146F2">
            <w:pPr>
              <w:spacing w:line="240" w:lineRule="auto"/>
              <w:rPr>
                <w:rFonts w:ascii="Wigrum Medium" w:hAnsi="Wigrum Medium"/>
                <w:sz w:val="44"/>
                <w:szCs w:val="44"/>
                <w:lang w:val="en-GB"/>
              </w:rPr>
            </w:pPr>
            <w:proofErr w:type="spellStart"/>
            <w:r>
              <w:rPr>
                <w:rFonts w:ascii="Wigrum Medium" w:hAnsi="Wigrum Medium"/>
                <w:sz w:val="44"/>
                <w:szCs w:val="44"/>
                <w:lang w:val="en-GB"/>
              </w:rPr>
              <w:t>Hjem</w:t>
            </w:r>
            <w:proofErr w:type="spellEnd"/>
            <w:r>
              <w:rPr>
                <w:rFonts w:ascii="Wigrum Medium" w:hAnsi="Wigrum Medium"/>
                <w:sz w:val="44"/>
                <w:szCs w:val="44"/>
                <w:lang w:val="en-GB"/>
              </w:rPr>
              <w:t xml:space="preserve"> </w:t>
            </w:r>
            <w:proofErr w:type="spellStart"/>
            <w:r>
              <w:rPr>
                <w:rFonts w:ascii="Wigrum Medium" w:hAnsi="Wigrum Medium"/>
                <w:sz w:val="44"/>
                <w:szCs w:val="44"/>
                <w:lang w:val="en-GB"/>
              </w:rPr>
              <w:t>kære</w:t>
            </w:r>
            <w:proofErr w:type="spellEnd"/>
            <w:r>
              <w:rPr>
                <w:rFonts w:ascii="Wigrum Medium" w:hAnsi="Wigrum Medium"/>
                <w:sz w:val="44"/>
                <w:szCs w:val="44"/>
                <w:lang w:val="en-GB"/>
              </w:rPr>
              <w:t xml:space="preserve"> </w:t>
            </w:r>
            <w:proofErr w:type="spellStart"/>
            <w:r>
              <w:rPr>
                <w:rFonts w:ascii="Wigrum Medium" w:hAnsi="Wigrum Medium"/>
                <w:sz w:val="44"/>
                <w:szCs w:val="44"/>
                <w:lang w:val="en-GB"/>
              </w:rPr>
              <w:t>hjem</w:t>
            </w:r>
            <w:proofErr w:type="spellEnd"/>
          </w:p>
        </w:tc>
      </w:tr>
      <w:tr w:rsidR="00330E5B" w:rsidRPr="000473C3" w:rsidTr="00A146F2">
        <w:tc>
          <w:tcPr>
            <w:tcW w:w="9778" w:type="dxa"/>
            <w:shd w:val="clear" w:color="auto" w:fill="auto"/>
          </w:tcPr>
          <w:p w:rsidR="00330E5B" w:rsidRPr="000473C3" w:rsidRDefault="008A72EE" w:rsidP="00A146F2">
            <w:pPr>
              <w:spacing w:line="240" w:lineRule="auto"/>
              <w:rPr>
                <w:rFonts w:ascii="Wigrum Medium" w:hAnsi="Wigrum Medium"/>
                <w:sz w:val="34"/>
                <w:szCs w:val="34"/>
              </w:rPr>
            </w:pPr>
            <w:r w:rsidRPr="008A72EE">
              <w:rPr>
                <w:rFonts w:ascii="Wigrum Medium" w:hAnsi="Wigrum Medium"/>
                <w:sz w:val="34"/>
                <w:szCs w:val="34"/>
              </w:rPr>
              <w:t xml:space="preserve">Skabt af Rebekah Caputo / Teater Animisme og </w:t>
            </w:r>
            <w:proofErr w:type="spellStart"/>
            <w:r w:rsidRPr="008A72EE">
              <w:rPr>
                <w:rFonts w:ascii="Wigrum Medium" w:hAnsi="Wigrum Medium"/>
                <w:sz w:val="34"/>
                <w:szCs w:val="34"/>
              </w:rPr>
              <w:t>co</w:t>
            </w:r>
            <w:proofErr w:type="spellEnd"/>
            <w:r w:rsidRPr="008A72EE">
              <w:rPr>
                <w:rFonts w:ascii="Wigrum Medium" w:hAnsi="Wigrum Medium"/>
                <w:sz w:val="34"/>
                <w:szCs w:val="34"/>
              </w:rPr>
              <w:t xml:space="preserve">-produceret af Teater Refleksion som del af projektet </w:t>
            </w:r>
            <w:proofErr w:type="spellStart"/>
            <w:r w:rsidRPr="008A72EE">
              <w:rPr>
                <w:rFonts w:ascii="Wigrum Medium" w:hAnsi="Wigrum Medium"/>
                <w:sz w:val="34"/>
                <w:szCs w:val="34"/>
              </w:rPr>
              <w:t>Animatoriet</w:t>
            </w:r>
            <w:proofErr w:type="spellEnd"/>
            <w:r w:rsidRPr="008A72EE">
              <w:rPr>
                <w:rFonts w:ascii="Wigrum Medium" w:hAnsi="Wigrum Medium"/>
                <w:sz w:val="34"/>
                <w:szCs w:val="34"/>
              </w:rPr>
              <w:t>.</w:t>
            </w:r>
          </w:p>
        </w:tc>
      </w:tr>
      <w:tr w:rsidR="00330E5B" w:rsidRPr="000473C3" w:rsidTr="00A146F2">
        <w:tc>
          <w:tcPr>
            <w:tcW w:w="9778" w:type="dxa"/>
            <w:shd w:val="clear" w:color="auto" w:fill="auto"/>
          </w:tcPr>
          <w:p w:rsidR="00330E5B" w:rsidRPr="000473C3" w:rsidRDefault="00330E5B" w:rsidP="00A146F2">
            <w:pPr>
              <w:spacing w:line="280" w:lineRule="exact"/>
            </w:pPr>
          </w:p>
        </w:tc>
      </w:tr>
      <w:tr w:rsidR="00330E5B" w:rsidRPr="000473C3" w:rsidTr="00A146F2">
        <w:tc>
          <w:tcPr>
            <w:tcW w:w="9778" w:type="dxa"/>
            <w:shd w:val="clear" w:color="auto" w:fill="auto"/>
          </w:tcPr>
          <w:p w:rsidR="00330E5B" w:rsidRPr="000473C3" w:rsidRDefault="00330E5B" w:rsidP="00A146F2">
            <w:pPr>
              <w:spacing w:line="280" w:lineRule="exact"/>
            </w:pPr>
          </w:p>
        </w:tc>
      </w:tr>
    </w:tbl>
    <w:p w:rsidR="00C60D84" w:rsidRPr="000473C3" w:rsidRDefault="00C60D84" w:rsidP="00C60D84">
      <w:pPr>
        <w:rPr>
          <w:vanish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7402"/>
      </w:tblGrid>
      <w:tr w:rsidR="001C10E6" w:rsidRPr="00850A17" w:rsidTr="001C4ADC">
        <w:tc>
          <w:tcPr>
            <w:tcW w:w="2376" w:type="dxa"/>
            <w:shd w:val="clear" w:color="auto" w:fill="auto"/>
          </w:tcPr>
          <w:p w:rsidR="001C10E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Aldersgruppe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1C10E6" w:rsidRPr="00C60D84" w:rsidRDefault="008A72EE" w:rsidP="00C60D84">
            <w:pPr>
              <w:rPr>
                <w:lang w:val="en-GB"/>
              </w:rPr>
            </w:pPr>
            <w:r>
              <w:t>8 – 13 år / 2. – 7. klasse</w:t>
            </w:r>
          </w:p>
        </w:tc>
      </w:tr>
      <w:tr w:rsidR="001C10E6" w:rsidRPr="000473C3" w:rsidTr="00EA0107">
        <w:trPr>
          <w:trHeight w:val="138"/>
        </w:trPr>
        <w:tc>
          <w:tcPr>
            <w:tcW w:w="2376" w:type="dxa"/>
            <w:shd w:val="clear" w:color="auto" w:fill="auto"/>
          </w:tcPr>
          <w:p w:rsidR="001C10E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Varighed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1C10E6" w:rsidRPr="00C60D84" w:rsidRDefault="008A72EE" w:rsidP="00C60D84">
            <w:pPr>
              <w:rPr>
                <w:lang w:val="en-GB"/>
              </w:rPr>
            </w:pPr>
            <w:r>
              <w:rPr>
                <w:lang w:val="en-GB"/>
              </w:rPr>
              <w:t>40 min.</w:t>
            </w:r>
          </w:p>
        </w:tc>
      </w:tr>
      <w:tr w:rsidR="001C10E6" w:rsidRPr="000473C3" w:rsidTr="001C4ADC">
        <w:tc>
          <w:tcPr>
            <w:tcW w:w="2376" w:type="dxa"/>
            <w:shd w:val="clear" w:color="auto" w:fill="auto"/>
          </w:tcPr>
          <w:p w:rsidR="001C10E6" w:rsidRPr="00C60D84" w:rsidRDefault="001C10E6" w:rsidP="00850A17">
            <w:pPr>
              <w:rPr>
                <w:lang w:val="en-GB"/>
              </w:rPr>
            </w:pPr>
            <w:r w:rsidRPr="00C60D84">
              <w:rPr>
                <w:lang w:val="en-GB"/>
              </w:rPr>
              <w:t xml:space="preserve">Max. </w:t>
            </w:r>
            <w:proofErr w:type="spellStart"/>
            <w:r w:rsidR="00850A17">
              <w:rPr>
                <w:lang w:val="en-GB"/>
              </w:rPr>
              <w:t>antal</w:t>
            </w:r>
            <w:proofErr w:type="spellEnd"/>
            <w:r w:rsidR="00850A17">
              <w:rPr>
                <w:lang w:val="en-GB"/>
              </w:rPr>
              <w:t xml:space="preserve"> </w:t>
            </w:r>
            <w:proofErr w:type="spellStart"/>
            <w:r w:rsidR="00850A17">
              <w:rPr>
                <w:lang w:val="en-GB"/>
              </w:rPr>
              <w:t>tilskuere</w:t>
            </w:r>
            <w:proofErr w:type="spellEnd"/>
            <w:r w:rsidR="00850A17"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1C10E6" w:rsidRPr="00C60D84" w:rsidRDefault="008A72EE" w:rsidP="00C60D84">
            <w:pPr>
              <w:rPr>
                <w:lang w:val="en-GB"/>
              </w:rPr>
            </w:pPr>
            <w:r>
              <w:rPr>
                <w:lang w:val="en-GB"/>
              </w:rPr>
              <w:t>80</w:t>
            </w:r>
          </w:p>
        </w:tc>
      </w:tr>
      <w:tr w:rsidR="00D17B36" w:rsidRPr="000473C3" w:rsidTr="001C4ADC">
        <w:tc>
          <w:tcPr>
            <w:tcW w:w="2376" w:type="dxa"/>
            <w:shd w:val="clear" w:color="auto" w:fill="auto"/>
          </w:tcPr>
          <w:p w:rsidR="00D17B36" w:rsidRPr="00C60D84" w:rsidRDefault="00D17B36" w:rsidP="00C60D84">
            <w:pPr>
              <w:rPr>
                <w:lang w:val="en-GB"/>
              </w:rPr>
            </w:pPr>
          </w:p>
        </w:tc>
        <w:tc>
          <w:tcPr>
            <w:tcW w:w="7402" w:type="dxa"/>
            <w:shd w:val="clear" w:color="auto" w:fill="auto"/>
          </w:tcPr>
          <w:p w:rsidR="00D17B36" w:rsidRPr="00C60D84" w:rsidRDefault="00D17B36" w:rsidP="00C60D84">
            <w:pPr>
              <w:rPr>
                <w:lang w:val="en-GB"/>
              </w:rPr>
            </w:pPr>
          </w:p>
        </w:tc>
      </w:tr>
      <w:tr w:rsidR="00D17B36" w:rsidRPr="005C5DEF" w:rsidTr="001C4ADC">
        <w:tc>
          <w:tcPr>
            <w:tcW w:w="2376" w:type="dxa"/>
            <w:shd w:val="clear" w:color="auto" w:fill="auto"/>
          </w:tcPr>
          <w:p w:rsidR="00D17B3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Lokalekrav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C23352" w:rsidRPr="00C60D84" w:rsidRDefault="008A72EE" w:rsidP="005C5DEF">
            <w:pPr>
              <w:rPr>
                <w:lang w:val="en-GB"/>
              </w:rPr>
            </w:pPr>
            <w:r>
              <w:rPr>
                <w:lang w:val="en-GB"/>
              </w:rPr>
              <w:t>11 x 7 x 3</w:t>
            </w:r>
          </w:p>
        </w:tc>
      </w:tr>
      <w:tr w:rsidR="00850A17" w:rsidRPr="00850A17" w:rsidTr="00934181">
        <w:tc>
          <w:tcPr>
            <w:tcW w:w="2376" w:type="dxa"/>
            <w:shd w:val="clear" w:color="auto" w:fill="auto"/>
          </w:tcPr>
          <w:p w:rsidR="00850A17" w:rsidRPr="00A57895" w:rsidRDefault="00850A17" w:rsidP="00934181">
            <w:r>
              <w:t>Gulv:</w:t>
            </w:r>
          </w:p>
        </w:tc>
        <w:tc>
          <w:tcPr>
            <w:tcW w:w="7402" w:type="dxa"/>
            <w:shd w:val="clear" w:color="auto" w:fill="auto"/>
          </w:tcPr>
          <w:p w:rsidR="00850A17" w:rsidRPr="008A08AA" w:rsidRDefault="00460BE6" w:rsidP="00934181">
            <w:pPr>
              <w:rPr>
                <w:lang w:val="en-US"/>
              </w:rPr>
            </w:pPr>
            <w:r>
              <w:rPr>
                <w:lang w:val="en-US"/>
              </w:rPr>
              <w:t xml:space="preserve">Plant </w:t>
            </w:r>
            <w:proofErr w:type="spellStart"/>
            <w:r>
              <w:rPr>
                <w:lang w:val="en-US"/>
              </w:rPr>
              <w:t>gulv</w:t>
            </w:r>
            <w:proofErr w:type="spellEnd"/>
          </w:p>
        </w:tc>
      </w:tr>
      <w:tr w:rsidR="00850A17" w:rsidRPr="00850A17" w:rsidTr="00934181">
        <w:tc>
          <w:tcPr>
            <w:tcW w:w="2376" w:type="dxa"/>
            <w:shd w:val="clear" w:color="auto" w:fill="auto"/>
          </w:tcPr>
          <w:p w:rsidR="00850A17" w:rsidRPr="00C60D84" w:rsidRDefault="00850A17" w:rsidP="0093418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Publikumsopbygning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850A17" w:rsidRPr="008A72EE" w:rsidRDefault="008A72EE" w:rsidP="00934181">
            <w:pPr>
              <w:tabs>
                <w:tab w:val="left" w:pos="1991"/>
              </w:tabs>
            </w:pPr>
            <w:r>
              <w:t>Medbringer bænke til 60</w:t>
            </w:r>
            <w:r>
              <w:br/>
              <w:t>Arrangøren skal sørge for 6 m. borde og 8 stole</w:t>
            </w:r>
          </w:p>
        </w:tc>
      </w:tr>
      <w:tr w:rsidR="00D17B36" w:rsidRPr="00850A17" w:rsidTr="001C4ADC">
        <w:tc>
          <w:tcPr>
            <w:tcW w:w="2376" w:type="dxa"/>
            <w:shd w:val="clear" w:color="auto" w:fill="auto"/>
          </w:tcPr>
          <w:p w:rsidR="00D17B3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Mørklægning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D17B36" w:rsidRPr="00460BE6" w:rsidRDefault="00460BE6" w:rsidP="00C60D84">
            <w:pPr>
              <w:tabs>
                <w:tab w:val="left" w:pos="1991"/>
              </w:tabs>
            </w:pPr>
            <w:r w:rsidRPr="00460BE6">
              <w:t xml:space="preserve">Mørkt, som </w:t>
            </w:r>
            <w:r>
              <w:t>i</w:t>
            </w:r>
            <w:r w:rsidRPr="00460BE6">
              <w:t xml:space="preserve"> en biograf, er absolut nødvendigt!</w:t>
            </w:r>
          </w:p>
        </w:tc>
      </w:tr>
      <w:tr w:rsidR="00D17B36" w:rsidRPr="00850A17" w:rsidTr="001C4ADC">
        <w:tc>
          <w:tcPr>
            <w:tcW w:w="2376" w:type="dxa"/>
            <w:shd w:val="clear" w:color="auto" w:fill="auto"/>
          </w:tcPr>
          <w:p w:rsidR="00D17B3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Opstillingstid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C23352" w:rsidRPr="00C60D84" w:rsidRDefault="008A72EE" w:rsidP="008A08AA">
            <w:pPr>
              <w:spacing w:line="280" w:lineRule="exact"/>
              <w:ind w:left="2608" w:hanging="2608"/>
              <w:rPr>
                <w:lang w:val="en-GB"/>
              </w:rPr>
            </w:pPr>
            <w:r>
              <w:rPr>
                <w:lang w:val="en-GB"/>
              </w:rPr>
              <w:t>2 timer</w:t>
            </w:r>
          </w:p>
        </w:tc>
      </w:tr>
      <w:tr w:rsidR="00D17B36" w:rsidRPr="00C60D84" w:rsidTr="001C4ADC">
        <w:tc>
          <w:tcPr>
            <w:tcW w:w="2376" w:type="dxa"/>
            <w:shd w:val="clear" w:color="auto" w:fill="auto"/>
          </w:tcPr>
          <w:p w:rsidR="00D17B36" w:rsidRPr="00C60D84" w:rsidRDefault="00850A17" w:rsidP="00C60D8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Nedtagningstid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C23352" w:rsidRPr="00C60D84" w:rsidRDefault="008A72EE" w:rsidP="00C60D84">
            <w:pPr>
              <w:rPr>
                <w:lang w:val="en-GB"/>
              </w:rPr>
            </w:pPr>
            <w:r>
              <w:rPr>
                <w:lang w:val="en-GB"/>
              </w:rPr>
              <w:t>1 time</w:t>
            </w:r>
          </w:p>
        </w:tc>
      </w:tr>
      <w:tr w:rsidR="00850A17" w:rsidRPr="00850A17" w:rsidTr="00934181">
        <w:tc>
          <w:tcPr>
            <w:tcW w:w="2376" w:type="dxa"/>
            <w:shd w:val="clear" w:color="auto" w:fill="auto"/>
          </w:tcPr>
          <w:p w:rsidR="00850A17" w:rsidRPr="00C60D84" w:rsidRDefault="00850A17" w:rsidP="00934181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Behov</w:t>
            </w:r>
            <w:proofErr w:type="spellEnd"/>
            <w:r>
              <w:rPr>
                <w:lang w:val="en-GB"/>
              </w:rPr>
              <w:t xml:space="preserve"> for </w:t>
            </w:r>
            <w:proofErr w:type="spellStart"/>
            <w:r>
              <w:rPr>
                <w:lang w:val="en-GB"/>
              </w:rPr>
              <w:t>hjælpere</w:t>
            </w:r>
            <w:proofErr w:type="spellEnd"/>
            <w:r>
              <w:rPr>
                <w:lang w:val="en-GB"/>
              </w:rPr>
              <w:t>:</w:t>
            </w:r>
          </w:p>
        </w:tc>
        <w:tc>
          <w:tcPr>
            <w:tcW w:w="7402" w:type="dxa"/>
            <w:shd w:val="clear" w:color="auto" w:fill="auto"/>
          </w:tcPr>
          <w:p w:rsidR="00850A17" w:rsidRPr="008A72EE" w:rsidRDefault="008A72EE" w:rsidP="00934181">
            <w:pPr>
              <w:tabs>
                <w:tab w:val="left" w:pos="1991"/>
              </w:tabs>
            </w:pPr>
            <w:r w:rsidRPr="008A72EE">
              <w:t xml:space="preserve">2 hjælpere den 1. </w:t>
            </w:r>
            <w:r>
              <w:t>time og hele nedtagning</w:t>
            </w:r>
          </w:p>
        </w:tc>
      </w:tr>
      <w:tr w:rsidR="00C23352" w:rsidRPr="00850A17" w:rsidTr="001C4ADC">
        <w:tc>
          <w:tcPr>
            <w:tcW w:w="2376" w:type="dxa"/>
            <w:shd w:val="clear" w:color="auto" w:fill="auto"/>
          </w:tcPr>
          <w:p w:rsidR="00C23352" w:rsidRPr="008A72EE" w:rsidRDefault="00850A17" w:rsidP="00C60D84">
            <w:r w:rsidRPr="008A72EE">
              <w:t>Strøm:</w:t>
            </w:r>
          </w:p>
        </w:tc>
        <w:tc>
          <w:tcPr>
            <w:tcW w:w="7402" w:type="dxa"/>
            <w:shd w:val="clear" w:color="auto" w:fill="auto"/>
          </w:tcPr>
          <w:p w:rsidR="00C23352" w:rsidRPr="008A72EE" w:rsidRDefault="008A72EE" w:rsidP="00C60D84">
            <w:r>
              <w:t>230V</w:t>
            </w:r>
            <w:bookmarkStart w:id="0" w:name="_GoBack"/>
            <w:bookmarkEnd w:id="0"/>
          </w:p>
        </w:tc>
      </w:tr>
      <w:tr w:rsidR="00C23352" w:rsidRPr="00850A17" w:rsidTr="001C4ADC">
        <w:tc>
          <w:tcPr>
            <w:tcW w:w="2376" w:type="dxa"/>
            <w:shd w:val="clear" w:color="auto" w:fill="auto"/>
          </w:tcPr>
          <w:p w:rsidR="00C23352" w:rsidRPr="008A72EE" w:rsidRDefault="00C23352" w:rsidP="00C60D84"/>
        </w:tc>
        <w:tc>
          <w:tcPr>
            <w:tcW w:w="7402" w:type="dxa"/>
            <w:shd w:val="clear" w:color="auto" w:fill="auto"/>
          </w:tcPr>
          <w:p w:rsidR="00C23352" w:rsidRPr="008A72EE" w:rsidRDefault="00C23352" w:rsidP="00C60D84"/>
        </w:tc>
      </w:tr>
      <w:tr w:rsidR="00D17B36" w:rsidRPr="00850A17" w:rsidTr="001C4ADC">
        <w:tc>
          <w:tcPr>
            <w:tcW w:w="2376" w:type="dxa"/>
            <w:shd w:val="clear" w:color="auto" w:fill="auto"/>
          </w:tcPr>
          <w:p w:rsidR="00D17B36" w:rsidRPr="008A72EE" w:rsidRDefault="00D17B36" w:rsidP="00C60D84"/>
        </w:tc>
        <w:tc>
          <w:tcPr>
            <w:tcW w:w="7402" w:type="dxa"/>
            <w:shd w:val="clear" w:color="auto" w:fill="auto"/>
          </w:tcPr>
          <w:p w:rsidR="00D17B36" w:rsidRPr="008A72EE" w:rsidRDefault="00D17B36" w:rsidP="00C60D84"/>
        </w:tc>
      </w:tr>
      <w:tr w:rsidR="00B20A08" w:rsidRPr="00850A17" w:rsidTr="001C4ADC">
        <w:tc>
          <w:tcPr>
            <w:tcW w:w="9778" w:type="dxa"/>
            <w:gridSpan w:val="2"/>
            <w:shd w:val="clear" w:color="auto" w:fill="auto"/>
          </w:tcPr>
          <w:p w:rsidR="00B20A08" w:rsidRPr="008A72EE" w:rsidRDefault="00B20A08" w:rsidP="00A30CFF">
            <w:pPr>
              <w:spacing w:line="240" w:lineRule="auto"/>
            </w:pPr>
          </w:p>
        </w:tc>
      </w:tr>
      <w:tr w:rsidR="0033750F" w:rsidRPr="00A411F5" w:rsidTr="001C4ADC">
        <w:tc>
          <w:tcPr>
            <w:tcW w:w="9778" w:type="dxa"/>
            <w:gridSpan w:val="2"/>
            <w:shd w:val="clear" w:color="auto" w:fill="auto"/>
          </w:tcPr>
          <w:p w:rsidR="0033750F" w:rsidRPr="008A72EE" w:rsidRDefault="00850A17" w:rsidP="00C60D84">
            <w:pPr>
              <w:rPr>
                <w:rFonts w:ascii="Wigrum Medium" w:hAnsi="Wigrum Medium"/>
                <w:sz w:val="34"/>
                <w:szCs w:val="34"/>
              </w:rPr>
            </w:pPr>
            <w:r w:rsidRPr="008A72EE">
              <w:rPr>
                <w:rFonts w:ascii="Wigrum Medium" w:hAnsi="Wigrum Medium"/>
                <w:sz w:val="34"/>
                <w:szCs w:val="34"/>
              </w:rPr>
              <w:t>Kontakt</w:t>
            </w:r>
          </w:p>
        </w:tc>
      </w:tr>
      <w:tr w:rsidR="0033750F" w:rsidRPr="00850A17" w:rsidTr="001C4ADC">
        <w:tc>
          <w:tcPr>
            <w:tcW w:w="9778" w:type="dxa"/>
            <w:gridSpan w:val="2"/>
            <w:shd w:val="clear" w:color="auto" w:fill="auto"/>
          </w:tcPr>
          <w:p w:rsidR="0033750F" w:rsidRPr="00850A17" w:rsidRDefault="00850A17" w:rsidP="0033750F">
            <w:pPr>
              <w:spacing w:line="280" w:lineRule="exact"/>
              <w:rPr>
                <w:u w:val="single"/>
              </w:rPr>
            </w:pPr>
            <w:r w:rsidRPr="00850A17">
              <w:rPr>
                <w:u w:val="single"/>
              </w:rPr>
              <w:t>For yderligere information om tekniske aspekter, kontakt:</w:t>
            </w:r>
          </w:p>
        </w:tc>
      </w:tr>
      <w:tr w:rsidR="00D67379" w:rsidRPr="00850A17" w:rsidTr="001C4ADC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40" w:lineRule="auto"/>
            </w:pPr>
            <w:r>
              <w:t>Morten Meilvang Laursen</w:t>
            </w:r>
          </w:p>
        </w:tc>
      </w:tr>
      <w:tr w:rsidR="00D67379" w:rsidRPr="00850A17" w:rsidTr="00934181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80" w:lineRule="exact"/>
            </w:pPr>
            <w:r>
              <w:t>86 24 05 26  /  22 76 91 07</w:t>
            </w:r>
          </w:p>
        </w:tc>
      </w:tr>
      <w:tr w:rsidR="00D67379" w:rsidRPr="00850A17" w:rsidTr="00934181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80" w:lineRule="exact"/>
            </w:pPr>
            <w:r>
              <w:t>morten@refleksion.dk</w:t>
            </w:r>
          </w:p>
        </w:tc>
      </w:tr>
      <w:tr w:rsidR="0033750F" w:rsidRPr="00850A17" w:rsidTr="001C4ADC">
        <w:tc>
          <w:tcPr>
            <w:tcW w:w="9778" w:type="dxa"/>
            <w:gridSpan w:val="2"/>
            <w:shd w:val="clear" w:color="auto" w:fill="auto"/>
          </w:tcPr>
          <w:p w:rsidR="0033750F" w:rsidRPr="00850A17" w:rsidRDefault="0033750F" w:rsidP="0033750F">
            <w:pPr>
              <w:spacing w:line="280" w:lineRule="exact"/>
            </w:pPr>
          </w:p>
        </w:tc>
      </w:tr>
      <w:tr w:rsidR="0033750F" w:rsidRPr="00850A17" w:rsidTr="001C4ADC">
        <w:tc>
          <w:tcPr>
            <w:tcW w:w="9778" w:type="dxa"/>
            <w:gridSpan w:val="2"/>
            <w:shd w:val="clear" w:color="auto" w:fill="auto"/>
          </w:tcPr>
          <w:p w:rsidR="0033750F" w:rsidRPr="0016334B" w:rsidRDefault="0016334B" w:rsidP="00C60D84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For information om turnéperioder m.m., kontakt:</w:t>
            </w:r>
          </w:p>
        </w:tc>
      </w:tr>
      <w:tr w:rsidR="00D67379" w:rsidRPr="00850A17" w:rsidTr="00934181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40" w:lineRule="auto"/>
            </w:pPr>
            <w:r>
              <w:t>Lisbeth El Jørgensen</w:t>
            </w:r>
          </w:p>
        </w:tc>
      </w:tr>
      <w:tr w:rsidR="00D67379" w:rsidRPr="00850A17" w:rsidTr="00934181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80" w:lineRule="exact"/>
            </w:pPr>
            <w:r>
              <w:t>86 24 05 34  /  23 30 05 14</w:t>
            </w:r>
          </w:p>
        </w:tc>
      </w:tr>
      <w:tr w:rsidR="00D67379" w:rsidRPr="00850A17" w:rsidTr="00934181">
        <w:tc>
          <w:tcPr>
            <w:tcW w:w="9778" w:type="dxa"/>
            <w:gridSpan w:val="2"/>
            <w:shd w:val="clear" w:color="auto" w:fill="auto"/>
          </w:tcPr>
          <w:p w:rsidR="00D67379" w:rsidRPr="00850A17" w:rsidRDefault="00D67379" w:rsidP="00934181">
            <w:pPr>
              <w:spacing w:line="280" w:lineRule="exact"/>
            </w:pPr>
            <w:r>
              <w:t>lisbeth@refleksion.dk</w:t>
            </w:r>
          </w:p>
        </w:tc>
      </w:tr>
      <w:tr w:rsidR="0016334B" w:rsidRPr="00850A17" w:rsidTr="001C4ADC">
        <w:tc>
          <w:tcPr>
            <w:tcW w:w="9778" w:type="dxa"/>
            <w:gridSpan w:val="2"/>
            <w:shd w:val="clear" w:color="auto" w:fill="auto"/>
          </w:tcPr>
          <w:p w:rsidR="0016334B" w:rsidRDefault="0016334B" w:rsidP="00C60D84">
            <w:pPr>
              <w:spacing w:line="240" w:lineRule="auto"/>
              <w:rPr>
                <w:u w:val="single"/>
              </w:rPr>
            </w:pPr>
          </w:p>
        </w:tc>
      </w:tr>
      <w:tr w:rsidR="0016334B" w:rsidRPr="00850A17" w:rsidTr="001C4ADC">
        <w:tc>
          <w:tcPr>
            <w:tcW w:w="9778" w:type="dxa"/>
            <w:gridSpan w:val="2"/>
            <w:shd w:val="clear" w:color="auto" w:fill="auto"/>
          </w:tcPr>
          <w:p w:rsidR="0016334B" w:rsidRDefault="0016334B" w:rsidP="00C60D84">
            <w:pPr>
              <w:spacing w:line="240" w:lineRule="auto"/>
              <w:rPr>
                <w:u w:val="single"/>
              </w:rPr>
            </w:pPr>
          </w:p>
        </w:tc>
      </w:tr>
    </w:tbl>
    <w:p w:rsidR="007646E4" w:rsidRPr="00850A17" w:rsidRDefault="007646E4" w:rsidP="00432BE6"/>
    <w:p w:rsidR="0033750F" w:rsidRPr="00850A17" w:rsidRDefault="0033750F" w:rsidP="00432BE6"/>
    <w:p w:rsidR="0033750F" w:rsidRPr="00850A17" w:rsidRDefault="0033750F" w:rsidP="00432BE6"/>
    <w:p w:rsidR="0016334B" w:rsidRDefault="0016334B" w:rsidP="00432BE6"/>
    <w:p w:rsidR="0016334B" w:rsidRDefault="0016334B" w:rsidP="00432BE6"/>
    <w:p w:rsidR="0016334B" w:rsidRDefault="0016334B" w:rsidP="00432BE6"/>
    <w:p w:rsidR="0016334B" w:rsidRPr="0016334B" w:rsidRDefault="0016334B" w:rsidP="00432BE6"/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10915"/>
      </w:tblGrid>
      <w:tr w:rsidR="00432BE6" w:rsidRPr="00A30CFF" w:rsidTr="00A30CFF">
        <w:tc>
          <w:tcPr>
            <w:tcW w:w="10915" w:type="dxa"/>
            <w:shd w:val="clear" w:color="auto" w:fill="auto"/>
          </w:tcPr>
          <w:p w:rsidR="00432BE6" w:rsidRPr="00A30CFF" w:rsidRDefault="00BB6FE0" w:rsidP="00A30CFF">
            <w:pPr>
              <w:spacing w:line="240" w:lineRule="auto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6667500" cy="638175"/>
                  <wp:effectExtent l="0" t="0" r="0" b="0"/>
                  <wp:docPr id="2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8B5" w:rsidRDefault="004A48B5" w:rsidP="0016334B"/>
    <w:sectPr w:rsidR="004A48B5" w:rsidSect="00357D49">
      <w:pgSz w:w="11906" w:h="16838" w:code="9"/>
      <w:pgMar w:top="1135" w:right="1134" w:bottom="568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Light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grum Medium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EE"/>
    <w:rsid w:val="000473C3"/>
    <w:rsid w:val="0016334B"/>
    <w:rsid w:val="001713F9"/>
    <w:rsid w:val="001C10E6"/>
    <w:rsid w:val="001C4ADC"/>
    <w:rsid w:val="00330E5B"/>
    <w:rsid w:val="0033750F"/>
    <w:rsid w:val="00357D49"/>
    <w:rsid w:val="003D0606"/>
    <w:rsid w:val="00432BE6"/>
    <w:rsid w:val="00447F9F"/>
    <w:rsid w:val="00460BE6"/>
    <w:rsid w:val="00487BA9"/>
    <w:rsid w:val="004A48B5"/>
    <w:rsid w:val="0051350A"/>
    <w:rsid w:val="005C5DEF"/>
    <w:rsid w:val="006E77DD"/>
    <w:rsid w:val="006F1357"/>
    <w:rsid w:val="007457C8"/>
    <w:rsid w:val="007646E4"/>
    <w:rsid w:val="00793137"/>
    <w:rsid w:val="007A5A59"/>
    <w:rsid w:val="00850A17"/>
    <w:rsid w:val="008A08AA"/>
    <w:rsid w:val="008A72EE"/>
    <w:rsid w:val="008F0F6B"/>
    <w:rsid w:val="00A146F2"/>
    <w:rsid w:val="00A30CFF"/>
    <w:rsid w:val="00A411F5"/>
    <w:rsid w:val="00B20A08"/>
    <w:rsid w:val="00B7008F"/>
    <w:rsid w:val="00BB6FE0"/>
    <w:rsid w:val="00C23352"/>
    <w:rsid w:val="00C60D84"/>
    <w:rsid w:val="00D17B36"/>
    <w:rsid w:val="00D67379"/>
    <w:rsid w:val="00DE1E71"/>
    <w:rsid w:val="00E075CB"/>
    <w:rsid w:val="00E50A53"/>
    <w:rsid w:val="00E73072"/>
    <w:rsid w:val="00E963F3"/>
    <w:rsid w:val="00EA0107"/>
    <w:rsid w:val="00F061B5"/>
    <w:rsid w:val="00F9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Light" w:eastAsia="Calibri" w:hAnsi="Helvetica Light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764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6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7646E4"/>
    <w:rPr>
      <w:rFonts w:ascii="Tahoma" w:hAnsi="Tahoma" w:cs="Tahoma"/>
      <w:sz w:val="16"/>
      <w:szCs w:val="16"/>
    </w:rPr>
  </w:style>
  <w:style w:type="character" w:styleId="Fremhv">
    <w:name w:val="Emphasis"/>
    <w:uiPriority w:val="20"/>
    <w:qFormat/>
    <w:rsid w:val="006F1357"/>
    <w:rPr>
      <w:i/>
      <w:iCs/>
    </w:rPr>
  </w:style>
  <w:style w:type="paragraph" w:styleId="NormalWeb">
    <w:name w:val="Normal (Web)"/>
    <w:basedOn w:val="Normal"/>
    <w:uiPriority w:val="99"/>
    <w:unhideWhenUsed/>
    <w:rsid w:val="006F1357"/>
    <w:pPr>
      <w:spacing w:line="240" w:lineRule="auto"/>
    </w:pPr>
    <w:rPr>
      <w:rFonts w:ascii="Times New Roman" w:hAnsi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Light" w:eastAsia="Calibri" w:hAnsi="Helvetica Light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764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46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7646E4"/>
    <w:rPr>
      <w:rFonts w:ascii="Tahoma" w:hAnsi="Tahoma" w:cs="Tahoma"/>
      <w:sz w:val="16"/>
      <w:szCs w:val="16"/>
    </w:rPr>
  </w:style>
  <w:style w:type="character" w:styleId="Fremhv">
    <w:name w:val="Emphasis"/>
    <w:uiPriority w:val="20"/>
    <w:qFormat/>
    <w:rsid w:val="006F1357"/>
    <w:rPr>
      <w:i/>
      <w:iCs/>
    </w:rPr>
  </w:style>
  <w:style w:type="paragraph" w:styleId="NormalWeb">
    <w:name w:val="Normal (Web)"/>
    <w:basedOn w:val="Normal"/>
    <w:uiPriority w:val="99"/>
    <w:unhideWhenUsed/>
    <w:rsid w:val="006F1357"/>
    <w:pPr>
      <w:spacing w:line="240" w:lineRule="auto"/>
    </w:pPr>
    <w:rPr>
      <w:rFonts w:ascii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wncloud\TURN&#200;\_DANSK%20TURN&#201;\TEKNISK%20INFO\SKABELON_TEK_INFO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SKABELON_TEK_INFO</Template>
  <TotalTime>2</TotalTime>
  <Pages>2</Pages>
  <Words>126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El Jørgensen</dc:creator>
  <cp:lastModifiedBy>Lisbeth El Jørgensen</cp:lastModifiedBy>
  <cp:revision>1</cp:revision>
  <cp:lastPrinted>2019-03-27T10:56:00Z</cp:lastPrinted>
  <dcterms:created xsi:type="dcterms:W3CDTF">2021-10-25T10:52:00Z</dcterms:created>
  <dcterms:modified xsi:type="dcterms:W3CDTF">2021-10-25T10:54:00Z</dcterms:modified>
</cp:coreProperties>
</file>